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E43" w:rsidRDefault="006F4B0C">
      <w:pPr>
        <w:pStyle w:val="ccEk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margin">
                  <wp:align>center</wp:align>
                </wp:positionH>
                <wp:positionV relativeFrom="paragraph">
                  <wp:posOffset>-45720</wp:posOffset>
                </wp:positionV>
                <wp:extent cx="3886200" cy="333375"/>
                <wp:effectExtent l="0" t="0" r="0" b="952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B0C" w:rsidRPr="004769D4" w:rsidRDefault="00F060BE" w:rsidP="00E22C9F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</w:rPr>
                              <w:t>ÇEVRE SEMİNERİ</w:t>
                            </w:r>
                          </w:p>
                          <w:p w:rsidR="006F4B0C" w:rsidRPr="004769D4" w:rsidRDefault="006F4B0C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0;margin-top:-3.6pt;width:306pt;height:26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" stroked="f">
                <v:textbox>
                  <w:txbxContent>
                    <w:p w:rsidR="006F4B0C" w:rsidRPr="004769D4" w:rsidRDefault="00F060BE" w:rsidP="00E22C9F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</w:rPr>
                        <w:t>ÇEVRE SEMİNERİ</w:t>
                      </w:r>
                    </w:p>
                    <w:p w:rsidR="006F4B0C" w:rsidRPr="004769D4" w:rsidRDefault="006F4B0C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69D4" w:rsidRDefault="00F060BE" w:rsidP="006F5957">
      <w:pPr>
        <w:pStyle w:val="ccEk"/>
        <w:tabs>
          <w:tab w:val="clear" w:pos="1440"/>
          <w:tab w:val="left" w:pos="567"/>
        </w:tabs>
        <w:ind w:left="284" w:firstLine="0"/>
      </w:pPr>
      <w:r w:rsidRPr="00F060BE">
        <w:rPr>
          <w:noProof/>
          <w:lang w:bidi="ar-SA"/>
        </w:rPr>
        <w:drawing>
          <wp:inline distT="0" distB="0" distL="0" distR="0">
            <wp:extent cx="6248400" cy="4686300"/>
            <wp:effectExtent l="0" t="0" r="0" b="0"/>
            <wp:docPr id="13" name="Resim 13" descr="C:\Users\haldun\Desktop\Web Geçmiş Etkinlik\2009-2010\Çevre Semineri\Resim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dun\Desktop\Web Geçmiş Etkinlik\2009-2010\Çevre Semineri\Resim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A8" w:rsidRDefault="00F060BE" w:rsidP="006F5957">
      <w:pPr>
        <w:pStyle w:val="ccEk"/>
        <w:tabs>
          <w:tab w:val="clear" w:pos="1440"/>
          <w:tab w:val="left" w:pos="567"/>
        </w:tabs>
        <w:ind w:left="284" w:firstLine="0"/>
      </w:pPr>
      <w:r w:rsidRPr="00F060BE">
        <w:rPr>
          <w:noProof/>
          <w:lang w:bidi="ar-SA"/>
        </w:rPr>
        <w:lastRenderedPageBreak/>
        <w:drawing>
          <wp:inline distT="0" distB="0" distL="0" distR="0">
            <wp:extent cx="6248400" cy="4686300"/>
            <wp:effectExtent l="0" t="0" r="0" b="0"/>
            <wp:docPr id="16" name="Resim 16" descr="C:\Users\haldun\Desktop\Web Geçmiş Etkinlik\2009-2010\Çevre Semineri\Resim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dun\Desktop\Web Geçmiş Etkinlik\2009-2010\Çevre Semineri\Resim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0BE">
        <w:rPr>
          <w:noProof/>
          <w:lang w:bidi="ar-SA"/>
        </w:rPr>
        <w:lastRenderedPageBreak/>
        <w:drawing>
          <wp:inline distT="0" distB="0" distL="0" distR="0">
            <wp:extent cx="6248400" cy="4686300"/>
            <wp:effectExtent l="0" t="0" r="0" b="0"/>
            <wp:docPr id="17" name="Resim 17" descr="C:\Users\haldun\Desktop\Web Geçmiş Etkinlik\2009-2010\Çevre Semineri\Resim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dun\Desktop\Web Geçmiş Etkinlik\2009-2010\Çevre Semineri\Resim 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0BE">
        <w:rPr>
          <w:noProof/>
          <w:lang w:bidi="ar-SA"/>
        </w:rPr>
        <w:lastRenderedPageBreak/>
        <w:drawing>
          <wp:inline distT="0" distB="0" distL="0" distR="0">
            <wp:extent cx="6248400" cy="4686300"/>
            <wp:effectExtent l="0" t="0" r="0" b="0"/>
            <wp:docPr id="18" name="Resim 18" descr="C:\Users\haldun\Desktop\Web Geçmiş Etkinlik\2009-2010\Çevre Semineri\Resim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dun\Desktop\Web Geçmiş Etkinlik\2009-2010\Çevre Semineri\Resim 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0BE">
        <w:rPr>
          <w:noProof/>
          <w:lang w:bidi="ar-SA"/>
        </w:rPr>
        <w:lastRenderedPageBreak/>
        <w:drawing>
          <wp:inline distT="0" distB="0" distL="0" distR="0">
            <wp:extent cx="6248400" cy="4686300"/>
            <wp:effectExtent l="0" t="0" r="0" b="0"/>
            <wp:docPr id="19" name="Resim 19" descr="C:\Users\haldun\Desktop\Web Geçmiş Etkinlik\2009-2010\Çevre Semineri\Resim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dun\Desktop\Web Geçmiş Etkinlik\2009-2010\Çevre Semineri\Resim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0BE">
        <w:rPr>
          <w:noProof/>
          <w:lang w:bidi="ar-SA"/>
        </w:rPr>
        <w:lastRenderedPageBreak/>
        <w:drawing>
          <wp:inline distT="0" distB="0" distL="0" distR="0">
            <wp:extent cx="6248400" cy="4686300"/>
            <wp:effectExtent l="0" t="0" r="0" b="0"/>
            <wp:docPr id="21" name="Resim 21" descr="C:\Users\haldun\Desktop\Web Geçmiş Etkinlik\2009-2010\Çevre Semineri\Resim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dun\Desktop\Web Geçmiş Etkinlik\2009-2010\Çevre Semineri\Resim 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769D4">
        <w:tab/>
      </w:r>
      <w:r w:rsidR="004769D4">
        <w:tab/>
      </w:r>
    </w:p>
    <w:p w:rsidR="00311016" w:rsidRDefault="00311016" w:rsidP="006E36A8">
      <w:pPr>
        <w:pStyle w:val="ccEk"/>
      </w:pPr>
    </w:p>
    <w:p w:rsidR="006F5957" w:rsidRDefault="006F5957">
      <w:pPr>
        <w:pStyle w:val="ccEk"/>
      </w:pPr>
    </w:p>
    <w:p w:rsidR="00F715C8" w:rsidRDefault="00FB2E43">
      <w:pPr>
        <w:pStyle w:val="ccEk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46132" w:rsidRDefault="00F715C8" w:rsidP="00E22C9F">
      <w:pPr>
        <w:pStyle w:val="ccEk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46132" w:rsidRDefault="00C46132" w:rsidP="00C46132">
      <w:pPr>
        <w:rPr>
          <w:lang w:bidi="tr-TR"/>
        </w:rPr>
      </w:pPr>
    </w:p>
    <w:p w:rsidR="00E22C9F" w:rsidRPr="00C46132" w:rsidRDefault="00E22C9F" w:rsidP="00C46132">
      <w:pPr>
        <w:rPr>
          <w:lang w:bidi="tr-TR"/>
        </w:rPr>
      </w:pPr>
    </w:p>
    <w:p w:rsidR="00C46132" w:rsidRDefault="00C46132" w:rsidP="00C31372">
      <w:pPr>
        <w:pStyle w:val="ccEk"/>
        <w:tabs>
          <w:tab w:val="clear" w:pos="1440"/>
          <w:tab w:val="left" w:pos="284"/>
        </w:tabs>
      </w:pPr>
    </w:p>
    <w:p w:rsidR="00C46132" w:rsidRDefault="00C46132" w:rsidP="00C46132">
      <w:pPr>
        <w:rPr>
          <w:lang w:bidi="tr-TR"/>
        </w:rPr>
      </w:pPr>
    </w:p>
    <w:p w:rsidR="00FB2E43" w:rsidRPr="00C46132" w:rsidRDefault="00FB2E43" w:rsidP="00C46132">
      <w:pPr>
        <w:rPr>
          <w:lang w:bidi="tr-TR"/>
        </w:rPr>
      </w:pPr>
    </w:p>
    <w:p w:rsidR="0027547C" w:rsidRDefault="00387D45">
      <w:pPr>
        <w:pStyle w:val="ccEk"/>
      </w:pP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9034780</wp:posOffset>
                </wp:positionV>
                <wp:extent cx="1024255" cy="511810"/>
                <wp:effectExtent l="2540" t="0" r="1905" b="0"/>
                <wp:wrapNone/>
                <wp:docPr id="12" name="Rectangle 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425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6A748" id="Rectangle 7" o:spid="_x0000_s1026" style="position:absolute;margin-left:267.95pt;margin-top:711.4pt;width:80.65pt;height:40.3pt;z-index:25165721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sectPr w:rsidR="0027547C" w:rsidSect="00F715C8">
      <w:headerReference w:type="default" r:id="rId12"/>
      <w:footerReference w:type="default" r:id="rId13"/>
      <w:headerReference w:type="first" r:id="rId14"/>
      <w:footerReference w:type="first" r:id="rId15"/>
      <w:pgSz w:w="11907" w:h="16839"/>
      <w:pgMar w:top="2232" w:right="992" w:bottom="108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336" w:rsidRDefault="00D16336">
      <w:r>
        <w:separator/>
      </w:r>
    </w:p>
  </w:endnote>
  <w:endnote w:type="continuationSeparator" w:id="0">
    <w:p w:rsidR="00D16336" w:rsidRDefault="00D1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C9F" w:rsidRDefault="00E22C9F" w:rsidP="00E22C9F">
    <w:pPr>
      <w:pStyle w:val="stbilgi"/>
    </w:pPr>
  </w:p>
  <w:p w:rsidR="00E22C9F" w:rsidRDefault="00E22C9F" w:rsidP="00E22C9F"/>
  <w:p w:rsidR="00E22C9F" w:rsidRPr="00793C3E" w:rsidRDefault="00E22C9F" w:rsidP="00E22C9F">
    <w:pPr>
      <w:pStyle w:val="Altbilgi"/>
      <w:jc w:val="center"/>
      <w:rPr>
        <w:rFonts w:ascii="Arial" w:hAnsi="Arial" w:cs="Arial"/>
        <w:sz w:val="16"/>
      </w:rPr>
    </w:pPr>
    <w:r w:rsidRPr="00092976">
      <w:rPr>
        <w:rFonts w:ascii="Arial" w:hAnsi="Arial" w:cs="Arial"/>
        <w:b/>
        <w:color w:val="404040" w:themeColor="text1" w:themeTint="BF"/>
        <w:sz w:val="16"/>
      </w:rPr>
      <w:t>Adres:</w:t>
    </w:r>
    <w:r w:rsidRPr="00092976">
      <w:rPr>
        <w:rFonts w:ascii="Arial" w:hAnsi="Arial" w:cs="Arial"/>
        <w:color w:val="404040" w:themeColor="text1" w:themeTint="BF"/>
        <w:sz w:val="16"/>
      </w:rPr>
      <w:t xml:space="preserve"> </w:t>
    </w:r>
    <w:r w:rsidRPr="00E22C9F">
      <w:rPr>
        <w:rFonts w:ascii="Arial" w:hAnsi="Arial" w:cs="Arial"/>
        <w:color w:val="404040" w:themeColor="text1" w:themeTint="BF"/>
        <w:sz w:val="16"/>
      </w:rPr>
      <w:t>Selimpaşa Mah. Araptepe Mevkii 3361 Sk. No 12 Silivri/İstanbul</w:t>
    </w:r>
    <w:r>
      <w:rPr>
        <w:rFonts w:ascii="Arial" w:hAnsi="Arial" w:cs="Arial"/>
        <w:b/>
        <w:sz w:val="16"/>
      </w:rPr>
      <w:br/>
    </w:r>
    <w:r w:rsidRPr="00092976">
      <w:rPr>
        <w:rFonts w:ascii="Arial" w:hAnsi="Arial" w:cs="Arial"/>
        <w:b/>
        <w:color w:val="404040" w:themeColor="text1" w:themeTint="BF"/>
        <w:sz w:val="16"/>
      </w:rPr>
      <w:t>Tel:</w:t>
    </w:r>
    <w:r w:rsidRPr="00092976">
      <w:rPr>
        <w:rFonts w:ascii="Arial" w:hAnsi="Arial" w:cs="Arial"/>
        <w:color w:val="404040" w:themeColor="text1" w:themeTint="BF"/>
        <w:sz w:val="16"/>
      </w:rPr>
      <w:t xml:space="preserve"> </w:t>
    </w:r>
    <w:r>
      <w:rPr>
        <w:rFonts w:ascii="Arial" w:hAnsi="Arial" w:cs="Arial"/>
        <w:color w:val="404040" w:themeColor="text1" w:themeTint="BF"/>
        <w:sz w:val="16"/>
      </w:rPr>
      <w:t xml:space="preserve">02127237600  </w:t>
    </w:r>
    <w:r w:rsidRPr="00092976">
      <w:rPr>
        <w:rFonts w:ascii="Arial" w:hAnsi="Arial" w:cs="Arial"/>
        <w:b/>
        <w:color w:val="404040" w:themeColor="text1" w:themeTint="BF"/>
        <w:sz w:val="16"/>
      </w:rPr>
      <w:t>Fax:</w:t>
    </w:r>
    <w:r>
      <w:rPr>
        <w:rFonts w:ascii="Arial" w:hAnsi="Arial" w:cs="Arial"/>
        <w:color w:val="404040" w:themeColor="text1" w:themeTint="BF"/>
        <w:sz w:val="16"/>
      </w:rPr>
      <w:t xml:space="preserve"> 02127237663</w:t>
    </w:r>
  </w:p>
  <w:p w:rsidR="0027547C" w:rsidRPr="00E22C9F" w:rsidRDefault="0027547C" w:rsidP="00E22C9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47C" w:rsidRPr="00793C3E" w:rsidRDefault="00E73318" w:rsidP="00F715C8">
    <w:pPr>
      <w:pStyle w:val="Altbilgi"/>
      <w:jc w:val="center"/>
      <w:rPr>
        <w:rFonts w:ascii="Arial" w:hAnsi="Arial" w:cs="Arial"/>
        <w:sz w:val="16"/>
      </w:rPr>
    </w:pPr>
    <w:r w:rsidRPr="00092976">
      <w:rPr>
        <w:rFonts w:ascii="Arial" w:hAnsi="Arial" w:cs="Arial"/>
        <w:b/>
        <w:color w:val="404040" w:themeColor="text1" w:themeTint="BF"/>
        <w:sz w:val="16"/>
      </w:rPr>
      <w:t>Adres:</w:t>
    </w:r>
    <w:r w:rsidRPr="00092976">
      <w:rPr>
        <w:rFonts w:ascii="Arial" w:hAnsi="Arial" w:cs="Arial"/>
        <w:color w:val="404040" w:themeColor="text1" w:themeTint="BF"/>
        <w:sz w:val="16"/>
      </w:rPr>
      <w:t xml:space="preserve"> </w:t>
    </w:r>
    <w:r w:rsidR="00E22C9F" w:rsidRPr="00E22C9F">
      <w:rPr>
        <w:rFonts w:ascii="Arial" w:hAnsi="Arial" w:cs="Arial"/>
        <w:color w:val="404040" w:themeColor="text1" w:themeTint="BF"/>
        <w:sz w:val="16"/>
      </w:rPr>
      <w:t>Selimpaşa Mah. Araptepe Mevkii 3361 Sk. No 12 Silivri/İstanbul</w:t>
    </w:r>
    <w:r>
      <w:rPr>
        <w:rFonts w:ascii="Arial" w:hAnsi="Arial" w:cs="Arial"/>
        <w:b/>
        <w:sz w:val="16"/>
      </w:rPr>
      <w:br/>
    </w:r>
    <w:r w:rsidRPr="00092976">
      <w:rPr>
        <w:rFonts w:ascii="Arial" w:hAnsi="Arial" w:cs="Arial"/>
        <w:b/>
        <w:color w:val="404040" w:themeColor="text1" w:themeTint="BF"/>
        <w:sz w:val="16"/>
      </w:rPr>
      <w:t>Tel:</w:t>
    </w:r>
    <w:r w:rsidRPr="00092976">
      <w:rPr>
        <w:rFonts w:ascii="Arial" w:hAnsi="Arial" w:cs="Arial"/>
        <w:color w:val="404040" w:themeColor="text1" w:themeTint="BF"/>
        <w:sz w:val="16"/>
      </w:rPr>
      <w:t xml:space="preserve"> </w:t>
    </w:r>
    <w:r w:rsidR="00E22C9F">
      <w:rPr>
        <w:rFonts w:ascii="Arial" w:hAnsi="Arial" w:cs="Arial"/>
        <w:color w:val="404040" w:themeColor="text1" w:themeTint="BF"/>
        <w:sz w:val="16"/>
      </w:rPr>
      <w:t>02127237600</w:t>
    </w:r>
    <w:r>
      <w:rPr>
        <w:rFonts w:ascii="Arial" w:hAnsi="Arial" w:cs="Arial"/>
        <w:color w:val="404040" w:themeColor="text1" w:themeTint="BF"/>
        <w:sz w:val="16"/>
      </w:rPr>
      <w:t xml:space="preserve">  </w:t>
    </w:r>
    <w:r w:rsidR="00E22C9F">
      <w:rPr>
        <w:rFonts w:ascii="Arial" w:hAnsi="Arial" w:cs="Arial"/>
        <w:color w:val="404040" w:themeColor="text1" w:themeTint="BF"/>
        <w:sz w:val="16"/>
      </w:rPr>
      <w:t xml:space="preserve"> </w:t>
    </w:r>
    <w:r w:rsidRPr="00092976">
      <w:rPr>
        <w:rFonts w:ascii="Arial" w:hAnsi="Arial" w:cs="Arial"/>
        <w:b/>
        <w:color w:val="404040" w:themeColor="text1" w:themeTint="BF"/>
        <w:sz w:val="16"/>
      </w:rPr>
      <w:t>Fax:</w:t>
    </w:r>
    <w:r>
      <w:rPr>
        <w:rFonts w:ascii="Arial" w:hAnsi="Arial" w:cs="Arial"/>
        <w:color w:val="404040" w:themeColor="text1" w:themeTint="BF"/>
        <w:sz w:val="16"/>
      </w:rPr>
      <w:t xml:space="preserve"> </w:t>
    </w:r>
    <w:r w:rsidR="00E22C9F">
      <w:rPr>
        <w:rFonts w:ascii="Arial" w:hAnsi="Arial" w:cs="Arial"/>
        <w:color w:val="404040" w:themeColor="text1" w:themeTint="BF"/>
        <w:sz w:val="16"/>
      </w:rPr>
      <w:t>02127237663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336" w:rsidRDefault="00D16336">
      <w:r>
        <w:separator/>
      </w:r>
    </w:p>
  </w:footnote>
  <w:footnote w:type="continuationSeparator" w:id="0">
    <w:p w:rsidR="00D16336" w:rsidRDefault="00D163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C9F" w:rsidRDefault="00E22C9F">
    <w:pPr>
      <w:pStyle w:val="stbilgi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795EC09" wp14:editId="2D8D07D6">
              <wp:simplePos x="0" y="0"/>
              <wp:positionH relativeFrom="page">
                <wp:posOffset>373380</wp:posOffset>
              </wp:positionH>
              <wp:positionV relativeFrom="page">
                <wp:posOffset>1066165</wp:posOffset>
              </wp:positionV>
              <wp:extent cx="6858000" cy="118745"/>
              <wp:effectExtent l="2540" t="0" r="0" b="0"/>
              <wp:wrapNone/>
              <wp:docPr id="295" name="Group 7" descr="düzey çubukları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18745"/>
                        <a:chOff x="19431000" y="18690336"/>
                        <a:chExt cx="6858000" cy="118872"/>
                      </a:xfrm>
                    </wpg:grpSpPr>
                    <wps:wsp>
                      <wps:cNvPr id="296" name="Rectangle 8"/>
                      <wps:cNvSpPr>
                        <a:spLocks noChangeArrowheads="1" noChangeShapeType="1"/>
                      </wps:cNvSpPr>
                      <wps:spPr bwMode="auto">
                        <a:xfrm>
                          <a:off x="19431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97" name="Rectangle 9"/>
                      <wps:cNvSpPr>
                        <a:spLocks noChangeArrowheads="1" noChangeShapeType="1"/>
                      </wps:cNvSpPr>
                      <wps:spPr bwMode="auto">
                        <a:xfrm>
                          <a:off x="21717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98" name="Rectangle 10"/>
                      <wps:cNvSpPr>
                        <a:spLocks noChangeArrowheads="1" noChangeShapeType="1"/>
                      </wps:cNvSpPr>
                      <wps:spPr bwMode="auto">
                        <a:xfrm>
                          <a:off x="24003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000AC8" id="Group 7" o:spid="_x0000_s1026" alt="düzey çubukları" style="position:absolute;margin-left:29.4pt;margin-top:83.95pt;width:540pt;height:9.35pt;z-index:251661312;mso-position-horizontal-relative:page;mso-position-vertical-relative:page" coordorigin="194310,186903" coordsize="6858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">
              <v:rect id="Rectangle 8" o:spid="_x0000_s1027" style="position:absolute;left:19431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LrMMA&#10;AADcAAAADwAAAGRycy9kb3ducmV2LnhtbESPQWvCQBSE7wX/w/IEb7pRSqzRVVSoFD2Zinh8ZJ+b&#10;YPZtyK6a/vtuQehxmJlvmMWqs7V4UOsrxwrGowQEceF0xUbB6ftz+AHCB2SNtWNS8EMeVsve2wIz&#10;7Z58pEcejIgQ9hkqKENoMil9UZJFP3INcfSurrUYomyN1C0+I9zWcpIkqbRYcVwosaFtScUtv1sF&#10;rt7vNtNunJv9+eLfMTX34mCUGvS79RxEoC78h1/tL61gMkv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JLrMMAAADcAAAADwAAAAAAAAAAAAAAAACYAgAAZHJzL2Rv&#10;d25yZXYueG1sUEsFBgAAAAAEAAQA9QAAAIgDAAAAAA==&#10;" fillcolor="#fc0" stroked="f" strokeweight="0" insetpen="t">
                <v:shadow color="#ccc"/>
                <o:lock v:ext="edit" shapetype="t"/>
                <v:textbox inset="2.88pt,2.88pt,2.88pt,2.88pt"/>
              </v:rect>
              <v:rect id="Rectangle 9" o:spid="_x0000_s1028" style="position:absolute;left:21717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SOMgA&#10;AADcAAAADwAAAGRycy9kb3ducmV2LnhtbESPW2vCQBSE3wv+h+UIfSm6qYiX1E0QpVUKpXiDPh6z&#10;xySYPRuzq6b/vlso9HGYmW+YWdqaStyocaVlBc/9CARxZnXJuYL97rU3AeE8ssbKMin4Jgdp0nmY&#10;YaztnTd02/pcBAi7GBUU3texlC4ryKDr25o4eCfbGPRBNrnUDd4D3FRyEEUjabDksFBgTYuCsvP2&#10;ahRkbx/1cfW5WI33l2V1OSy/3p/MUKnHbjt/AeGp9f/hv/ZaKxhMx/B7JhwBm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spI4yAAAANwAAAAPAAAAAAAAAAAAAAAAAJgCAABk&#10;cnMvZG93bnJldi54bWxQSwUGAAAAAAQABAD1AAAAjQMAAAAA&#10;" fillcolor="#f90" stroked="f" strokeweight="0" insetpen="t">
                <v:shadow color="#ccc"/>
                <o:lock v:ext="edit" shapetype="t"/>
                <v:textbox inset="2.88pt,2.88pt,2.88pt,2.88pt"/>
              </v:rect>
              <v:rect id="Rectangle 10" o:spid="_x0000_s1029" style="position:absolute;left:24003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JxcYA&#10;AADcAAAADwAAAGRycy9kb3ducmV2LnhtbESPTWsCQQyG74X+hyEFb3VWaYtuHcUWBVsR8QPP6U46&#10;u7iTWXZG3f775lDoMbx5nzyZzDpfqyu1sQpsYNDPQBEXwVbsDBwPy8cRqJiQLdaBycAPRZhN7+8m&#10;mNtw4x1d98kpgXDM0UCZUpNrHYuSPMZ+aIgl+w6txyRj67Rt8SZwX+thlr1ojxXLhRIbei+pOO8v&#10;XjSe1otT4ZYb97adDy4fdP58/loY03vo5q+gEnXpf/mvvbIGhmOxlWeEAH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GJxcYAAADcAAAADwAAAAAAAAAAAAAAAACYAgAAZHJz&#10;L2Rvd25yZXYueG1sUEsFBgAAAAAEAAQA9QAAAIsDAAAAAA==&#10;" fillcolor="#669" stroked="f" strokeweight="0" insetpen="t">
                <v:shadow color="#ccc"/>
                <o:lock v:ext="edit" shapetype="t"/>
                <v:textbox inset="2.88pt,2.88pt,2.88pt,2.88pt"/>
              </v:rect>
              <w10:wrap anchorx="page" anchory="page"/>
            </v:group>
          </w:pict>
        </mc:Fallback>
      </mc:AlternateContent>
    </w:r>
    <w:r>
      <w:rPr>
        <w:noProof/>
      </w:rPr>
      <w:drawing>
        <wp:inline distT="0" distB="0" distL="0" distR="0" wp14:anchorId="2054AF57" wp14:editId="6BD75ADE">
          <wp:extent cx="620138" cy="485775"/>
          <wp:effectExtent l="0" t="0" r="8890" b="0"/>
          <wp:docPr id="294" name="Resim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KUL LOGO 2016 YENİ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621055" cy="486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3FC5F4AE" wp14:editId="28487EC5">
              <wp:simplePos x="0" y="0"/>
              <wp:positionH relativeFrom="page">
                <wp:posOffset>481965</wp:posOffset>
              </wp:positionH>
              <wp:positionV relativeFrom="page">
                <wp:posOffset>482600</wp:posOffset>
              </wp:positionV>
              <wp:extent cx="6858000" cy="578485"/>
              <wp:effectExtent l="0" t="635" r="3810" b="3175"/>
              <wp:wrapNone/>
              <wp:docPr id="29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6858000" cy="578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22C9F" w:rsidRPr="00387D45" w:rsidRDefault="00E22C9F" w:rsidP="00E22C9F">
                          <w:pPr>
                            <w:pStyle w:val="Balk1"/>
                            <w:rPr>
                              <w:rFonts w:ascii="Verdana" w:hAnsi="Verdana"/>
                              <w:color w:val="002060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color w:val="002060"/>
                              <w:sz w:val="24"/>
                              <w:szCs w:val="32"/>
                            </w:rPr>
                            <w:t>SELİMPAŞA İMKB MESLEKİ VE TEKNİK ANADOLU LİSESİ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C5F4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7.95pt;margin-top:38pt;width:540pt;height:45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" filled="f" stroked="f" strokeweight="0" insetpen="t">
              <o:lock v:ext="edit" shapetype="t"/>
              <v:textbox inset="2.85pt,2.85pt,2.85pt,2.85pt">
                <w:txbxContent>
                  <w:p w:rsidR="00E22C9F" w:rsidRPr="00387D45" w:rsidRDefault="00E22C9F" w:rsidP="00E22C9F">
                    <w:pPr>
                      <w:pStyle w:val="Balk1"/>
                      <w:rPr>
                        <w:rFonts w:ascii="Verdana" w:hAnsi="Verdana"/>
                        <w:color w:val="002060"/>
                        <w:sz w:val="24"/>
                        <w:szCs w:val="32"/>
                      </w:rPr>
                    </w:pPr>
                    <w:r>
                      <w:rPr>
                        <w:rFonts w:ascii="Verdana" w:hAnsi="Verdana"/>
                        <w:color w:val="002060"/>
                        <w:sz w:val="24"/>
                        <w:szCs w:val="32"/>
                      </w:rPr>
                      <w:t>SELİMPAŞA İMKB MESLEKİ VE TEKNİK ANADOLU LİSESİ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27547C" w:rsidRDefault="0027547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47C" w:rsidRDefault="00E22C9F">
    <w:pPr>
      <w:pStyle w:val="stbilgi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1BD2A5D" wp14:editId="710EF944">
              <wp:simplePos x="0" y="0"/>
              <wp:positionH relativeFrom="page">
                <wp:posOffset>354965</wp:posOffset>
              </wp:positionH>
              <wp:positionV relativeFrom="page">
                <wp:posOffset>988060</wp:posOffset>
              </wp:positionV>
              <wp:extent cx="6858000" cy="118745"/>
              <wp:effectExtent l="2540" t="0" r="0" b="0"/>
              <wp:wrapNone/>
              <wp:docPr id="1" name="Group 7" descr="düzey çubukları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18745"/>
                        <a:chOff x="19431000" y="18690336"/>
                        <a:chExt cx="6858000" cy="118872"/>
                      </a:xfrm>
                    </wpg:grpSpPr>
                    <wps:wsp>
                      <wps:cNvPr id="3" name="Rectangle 8"/>
                      <wps:cNvSpPr>
                        <a:spLocks noChangeArrowheads="1" noChangeShapeType="1"/>
                      </wps:cNvSpPr>
                      <wps:spPr bwMode="auto">
                        <a:xfrm>
                          <a:off x="19431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Rectangle 9"/>
                      <wps:cNvSpPr>
                        <a:spLocks noChangeArrowheads="1" noChangeShapeType="1"/>
                      </wps:cNvSpPr>
                      <wps:spPr bwMode="auto">
                        <a:xfrm>
                          <a:off x="21717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Rectangle 10"/>
                      <wps:cNvSpPr>
                        <a:spLocks noChangeArrowheads="1" noChangeShapeType="1"/>
                      </wps:cNvSpPr>
                      <wps:spPr bwMode="auto">
                        <a:xfrm>
                          <a:off x="24003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3BB00E" id="Group 7" o:spid="_x0000_s1026" alt="düzey çubukları" style="position:absolute;margin-left:27.95pt;margin-top:77.8pt;width:540pt;height:9.35pt;z-index:251655168;mso-position-horizontal-relative:page;mso-position-vertical-relative:page" coordorigin="194310,186903" coordsize="6858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">
              <v:rect id="Rectangle 8" o:spid="_x0000_s1027" style="position:absolute;left:19431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008EA&#10;AADaAAAADwAAAGRycy9kb3ducmV2LnhtbESPQYvCMBSE74L/IbyFvdlUEZVqlFVQFvdkFfH4aJ5p&#10;sXkpTdTuv98sCB6HmfmGWaw6W4sHtb5yrGCYpCCIC6crNgpOx+1gBsIHZI21Y1LwSx5Wy35vgZl2&#10;Tz7QIw9GRAj7DBWUITSZlL4oyaJPXEMcvatrLYYoWyN1i88It7UcpelEWqw4LpTY0Kak4pbfrQJX&#10;73fraTfMzf588WOcmHvxY5T6/Oi+5iACdeEdfrW/tYIR/F+J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5dNPBAAAA2gAAAA8AAAAAAAAAAAAAAAAAmAIAAGRycy9kb3du&#10;cmV2LnhtbFBLBQYAAAAABAAEAPUAAACGAwAAAAA=&#10;" fillcolor="#fc0" stroked="f" strokeweight="0" insetpen="t">
                <v:shadow color="#ccc"/>
                <o:lock v:ext="edit" shapetype="t"/>
                <v:textbox inset="2.88pt,2.88pt,2.88pt,2.88pt"/>
              </v:rect>
              <v:rect id="Rectangle 9" o:spid="_x0000_s1028" style="position:absolute;left:21717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t8cYA&#10;AADaAAAADwAAAGRycy9kb3ducmV2LnhtbESPQWvCQBSE74L/YXlCL6KbVmlL6iYUpSqClKqFHl+z&#10;r0lo9m3Mrhr/vSsIHoeZ+YaZpK2pxJEaV1pW8DiMQBBnVpecK9htPwavIJxH1lhZJgVncpAm3c4E&#10;Y21P/EXHjc9FgLCLUUHhfR1L6bKCDLqhrYmD92cbgz7IJpe6wVOAm0o+RdGzNFhyWCiwpmlB2f/m&#10;YBRk83X9u/icLl52+1m1/579rPpmrNRDr31/A+Gp9ffwrb3UCkZwvRJugE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vt8cYAAADaAAAADwAAAAAAAAAAAAAAAACYAgAAZHJz&#10;L2Rvd25yZXYueG1sUEsFBgAAAAAEAAQA9QAAAIsDAAAAAA==&#10;" fillcolor="#f90" stroked="f" strokeweight="0" insetpen="t">
                <v:shadow color="#ccc"/>
                <o:lock v:ext="edit" shapetype="t"/>
                <v:textbox inset="2.88pt,2.88pt,2.88pt,2.88pt"/>
              </v:rect>
              <v:rect id="Rectangle 10" o:spid="_x0000_s1029" style="position:absolute;left:24003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Q4sAA&#10;AADaAAAADwAAAGRycy9kb3ducmV2LnhtbERPW2vCMBR+H/gfwhH2NlPFDalGUVHYFBEv+Hxsjmmx&#10;OSlN1PrvzWCwx4/vPpo0thR3qn3hWEG3k4Agzpwu2Cg4HpYfAxA+IGssHZOCJ3mYjFtvI0y1e/CO&#10;7vtgRAxhn6KCPIQqldJnOVn0HVcRR+7iaoshwtpIXeMjhttS9pLkS1osODbkWNE8p+y6v9k4o79e&#10;nDKz3JjZdtq9/dB19XleKPXebqZDEIGa8C/+c39rBX34vRL9IM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fQ4sAAAADaAAAADwAAAAAAAAAAAAAAAACYAgAAZHJzL2Rvd25y&#10;ZXYueG1sUEsFBgAAAAAEAAQA9QAAAIUDAAAAAA==&#10;" fillcolor="#669" stroked="f" strokeweight="0" insetpen="t">
                <v:shadow color="#ccc"/>
                <o:lock v:ext="edit" shapetype="t"/>
                <v:textbox inset="2.88pt,2.88pt,2.88pt,2.88pt"/>
              </v:rect>
              <w10:wrap anchorx="page" anchory="page"/>
            </v:group>
          </w:pict>
        </mc:Fallback>
      </mc:AlternateContent>
    </w:r>
    <w:r>
      <w:rPr>
        <w:noProof/>
      </w:rPr>
      <w:drawing>
        <wp:inline distT="0" distB="0" distL="0" distR="0" wp14:anchorId="340BE59A" wp14:editId="47740888">
          <wp:extent cx="620138" cy="485775"/>
          <wp:effectExtent l="0" t="0" r="8890" b="0"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KUL LOGO 2016 YENİ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621055" cy="486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D45">
      <w:rPr>
        <w:noProof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 wp14:anchorId="49781D1A" wp14:editId="2001442A">
              <wp:simplePos x="0" y="0"/>
              <wp:positionH relativeFrom="page">
                <wp:posOffset>481965</wp:posOffset>
              </wp:positionH>
              <wp:positionV relativeFrom="page">
                <wp:posOffset>482600</wp:posOffset>
              </wp:positionV>
              <wp:extent cx="6858000" cy="578485"/>
              <wp:effectExtent l="0" t="635" r="3810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6858000" cy="578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7547C" w:rsidRPr="00387D45" w:rsidRDefault="00E22C9F">
                          <w:pPr>
                            <w:pStyle w:val="Balk1"/>
                            <w:rPr>
                              <w:rFonts w:ascii="Verdana" w:hAnsi="Verdana"/>
                              <w:color w:val="002060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color w:val="002060"/>
                              <w:sz w:val="24"/>
                              <w:szCs w:val="32"/>
                            </w:rPr>
                            <w:t>SELİMPAŞA İMKB MESLEKİ VE TEKNİK ANADOLU LİSESİ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81D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.95pt;margin-top:38pt;width:540pt;height:45.5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" filled="f" stroked="f" strokeweight="0" insetpen="t">
              <o:lock v:ext="edit" shapetype="t"/>
              <v:textbox inset="2.85pt,2.85pt,2.85pt,2.85pt">
                <w:txbxContent>
                  <w:p w:rsidR="0027547C" w:rsidRPr="00387D45" w:rsidRDefault="00E22C9F">
                    <w:pPr>
                      <w:pStyle w:val="Balk1"/>
                      <w:rPr>
                        <w:rFonts w:ascii="Verdana" w:hAnsi="Verdana"/>
                        <w:color w:val="002060"/>
                        <w:sz w:val="24"/>
                        <w:szCs w:val="32"/>
                      </w:rPr>
                    </w:pPr>
                    <w:r>
                      <w:rPr>
                        <w:rFonts w:ascii="Verdana" w:hAnsi="Verdana"/>
                        <w:color w:val="002060"/>
                        <w:sz w:val="24"/>
                        <w:szCs w:val="32"/>
                      </w:rPr>
                      <w:t>SELİMPAŞA İMKB MESLEKİ VE TEKNİK ANADOLU LİSESİ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7D4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BA0D14D" wp14:editId="138A7335">
              <wp:simplePos x="0" y="0"/>
              <wp:positionH relativeFrom="page">
                <wp:posOffset>398145</wp:posOffset>
              </wp:positionH>
              <wp:positionV relativeFrom="page">
                <wp:posOffset>431165</wp:posOffset>
              </wp:positionV>
              <wp:extent cx="1038860" cy="70929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860" cy="709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547C" w:rsidRDefault="0027547C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A0D14D" id="Text Box 5" o:spid="_x0000_s1030" type="#_x0000_t202" style="position:absolute;margin-left:31.35pt;margin-top:33.95pt;width:81.8pt;height:55.85pt;z-index: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" filled="f" stroked="f">
              <v:textbox style="mso-fit-shape-to-text:t">
                <w:txbxContent>
                  <w:p w:rsidR="0027547C" w:rsidRDefault="0027547C"/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fc0,#f90,#6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D45"/>
    <w:rsid w:val="00040095"/>
    <w:rsid w:val="00092976"/>
    <w:rsid w:val="000E7868"/>
    <w:rsid w:val="00120B7F"/>
    <w:rsid w:val="001520E6"/>
    <w:rsid w:val="001B703D"/>
    <w:rsid w:val="00202942"/>
    <w:rsid w:val="0020595C"/>
    <w:rsid w:val="00251494"/>
    <w:rsid w:val="0027547C"/>
    <w:rsid w:val="002A4E8F"/>
    <w:rsid w:val="00311016"/>
    <w:rsid w:val="00331557"/>
    <w:rsid w:val="00353F18"/>
    <w:rsid w:val="0037370E"/>
    <w:rsid w:val="00374210"/>
    <w:rsid w:val="00375F71"/>
    <w:rsid w:val="00387D45"/>
    <w:rsid w:val="003E579A"/>
    <w:rsid w:val="003F546A"/>
    <w:rsid w:val="00416050"/>
    <w:rsid w:val="00423549"/>
    <w:rsid w:val="00436A47"/>
    <w:rsid w:val="004769D4"/>
    <w:rsid w:val="00483FD4"/>
    <w:rsid w:val="00576D6F"/>
    <w:rsid w:val="005B4B92"/>
    <w:rsid w:val="006772F6"/>
    <w:rsid w:val="00696E52"/>
    <w:rsid w:val="006E05F5"/>
    <w:rsid w:val="006E36A8"/>
    <w:rsid w:val="006F4B0C"/>
    <w:rsid w:val="006F5957"/>
    <w:rsid w:val="00793C3E"/>
    <w:rsid w:val="008C45D0"/>
    <w:rsid w:val="008E27DE"/>
    <w:rsid w:val="0091784D"/>
    <w:rsid w:val="009964BB"/>
    <w:rsid w:val="009A7AD3"/>
    <w:rsid w:val="009E2AE4"/>
    <w:rsid w:val="00A362B3"/>
    <w:rsid w:val="00AE0844"/>
    <w:rsid w:val="00AE1152"/>
    <w:rsid w:val="00AE1A79"/>
    <w:rsid w:val="00AE7040"/>
    <w:rsid w:val="00B446C4"/>
    <w:rsid w:val="00B754B9"/>
    <w:rsid w:val="00C31372"/>
    <w:rsid w:val="00C46132"/>
    <w:rsid w:val="00CA2232"/>
    <w:rsid w:val="00D16336"/>
    <w:rsid w:val="00D20940"/>
    <w:rsid w:val="00DA1A4D"/>
    <w:rsid w:val="00DE70C5"/>
    <w:rsid w:val="00E1713A"/>
    <w:rsid w:val="00E22C9F"/>
    <w:rsid w:val="00E73318"/>
    <w:rsid w:val="00F000AD"/>
    <w:rsid w:val="00F060BE"/>
    <w:rsid w:val="00F1560E"/>
    <w:rsid w:val="00F2283B"/>
    <w:rsid w:val="00F715C8"/>
    <w:rsid w:val="00FB2E43"/>
    <w:rsid w:val="00FC3C38"/>
    <w:rsid w:val="00FF03FE"/>
    <w:rsid w:val="00FF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c0,#f90,#669"/>
    </o:shapedefaults>
    <o:shapelayout v:ext="edit">
      <o:idmap v:ext="edit" data="1"/>
    </o:shapelayout>
  </w:shapeDefaults>
  <w:decimalSymbol w:val=","/>
  <w:listSeparator w:val=";"/>
  <w15:docId w15:val="{DD1FE824-94CB-4F60-B3F0-1CFC2AE3C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8" w:lineRule="auto"/>
    </w:pPr>
    <w:rPr>
      <w:color w:val="000000"/>
      <w:kern w:val="28"/>
    </w:rPr>
  </w:style>
  <w:style w:type="paragraph" w:styleId="Balk1">
    <w:name w:val="heading 1"/>
    <w:basedOn w:val="Normal"/>
    <w:next w:val="Normal"/>
    <w:link w:val="Balk1Char"/>
    <w:qFormat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320"/>
        <w:tab w:val="right" w:pos="8640"/>
      </w:tabs>
    </w:pPr>
    <w:rPr>
      <w:color w:val="auto"/>
    </w:rPr>
  </w:style>
  <w:style w:type="paragraph" w:styleId="Altbilgi">
    <w:name w:val="footer"/>
    <w:basedOn w:val="Normal"/>
    <w:pPr>
      <w:tabs>
        <w:tab w:val="center" w:pos="4320"/>
        <w:tab w:val="right" w:pos="8640"/>
      </w:tabs>
    </w:pPr>
    <w:rPr>
      <w:color w:val="auto"/>
    </w:rPr>
  </w:style>
  <w:style w:type="paragraph" w:styleId="Kapan">
    <w:name w:val="Closing"/>
    <w:basedOn w:val="Normal"/>
    <w:pPr>
      <w:spacing w:after="1200" w:line="240" w:lineRule="auto"/>
    </w:pPr>
    <w:rPr>
      <w:color w:val="auto"/>
      <w:kern w:val="0"/>
      <w:sz w:val="24"/>
      <w:szCs w:val="24"/>
    </w:rPr>
  </w:style>
  <w:style w:type="paragraph" w:styleId="mza">
    <w:name w:val="Signature"/>
    <w:basedOn w:val="Normal"/>
    <w:pPr>
      <w:spacing w:after="0" w:line="240" w:lineRule="auto"/>
    </w:pPr>
    <w:rPr>
      <w:color w:val="auto"/>
      <w:kern w:val="0"/>
      <w:sz w:val="24"/>
      <w:szCs w:val="24"/>
    </w:rPr>
  </w:style>
  <w:style w:type="paragraph" w:styleId="GvdeMetni">
    <w:name w:val="Body Text"/>
    <w:basedOn w:val="Normal"/>
    <w:pPr>
      <w:spacing w:after="240" w:line="240" w:lineRule="auto"/>
    </w:pPr>
    <w:rPr>
      <w:color w:val="auto"/>
      <w:kern w:val="0"/>
      <w:sz w:val="24"/>
      <w:szCs w:val="24"/>
    </w:rPr>
  </w:style>
  <w:style w:type="paragraph" w:styleId="Selamlama">
    <w:name w:val="Salutation"/>
    <w:basedOn w:val="Normal"/>
    <w:next w:val="Normal"/>
    <w:pPr>
      <w:spacing w:before="480" w:after="240" w:line="240" w:lineRule="auto"/>
    </w:pPr>
    <w:rPr>
      <w:color w:val="auto"/>
      <w:kern w:val="0"/>
      <w:sz w:val="24"/>
      <w:szCs w:val="24"/>
    </w:rPr>
  </w:style>
  <w:style w:type="paragraph" w:styleId="Tarih">
    <w:name w:val="Date"/>
    <w:basedOn w:val="Normal"/>
    <w:next w:val="Normal"/>
    <w:pPr>
      <w:spacing w:before="480" w:after="480" w:line="240" w:lineRule="auto"/>
    </w:pPr>
    <w:rPr>
      <w:color w:val="auto"/>
      <w:kern w:val="0"/>
      <w:sz w:val="24"/>
      <w:szCs w:val="24"/>
    </w:rPr>
  </w:style>
  <w:style w:type="paragraph" w:customStyle="1" w:styleId="Adres">
    <w:name w:val="Adres"/>
    <w:pPr>
      <w:spacing w:line="268" w:lineRule="auto"/>
      <w:jc w:val="center"/>
    </w:pPr>
    <w:rPr>
      <w:rFonts w:ascii="Arial" w:hAnsi="Arial" w:cs="Arial"/>
      <w:kern w:val="28"/>
      <w:sz w:val="16"/>
      <w:szCs w:val="16"/>
      <w:lang w:bidi="tr-TR"/>
    </w:rPr>
  </w:style>
  <w:style w:type="paragraph" w:customStyle="1" w:styleId="ccEk">
    <w:name w:val="cc:/Ek"/>
    <w:basedOn w:val="Normal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 w:val="24"/>
      <w:szCs w:val="24"/>
      <w:lang w:bidi="tr-TR"/>
    </w:rPr>
  </w:style>
  <w:style w:type="paragraph" w:customStyle="1" w:styleId="AlcnnAdresi">
    <w:name w:val="Alıcının Adresi"/>
    <w:basedOn w:val="Normal"/>
    <w:pPr>
      <w:spacing w:after="0" w:line="240" w:lineRule="auto"/>
    </w:pPr>
    <w:rPr>
      <w:color w:val="auto"/>
      <w:kern w:val="0"/>
      <w:sz w:val="24"/>
      <w:szCs w:val="24"/>
      <w:lang w:bidi="tr-TR"/>
    </w:rPr>
  </w:style>
  <w:style w:type="paragraph" w:customStyle="1" w:styleId="Tanm">
    <w:name w:val="İş Tanımı"/>
    <w:next w:val="ccEk"/>
    <w:pPr>
      <w:spacing w:before="120" w:after="960"/>
    </w:pPr>
    <w:rPr>
      <w:sz w:val="24"/>
      <w:szCs w:val="24"/>
      <w:lang w:bidi="tr-TR"/>
    </w:rPr>
  </w:style>
  <w:style w:type="table" w:customStyle="1" w:styleId="TabloNormal">
    <w:name w:val="Tablo Normal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38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87D45"/>
    <w:rPr>
      <w:rFonts w:ascii="Tahoma" w:hAnsi="Tahoma" w:cs="Tahoma"/>
      <w:color w:val="000000"/>
      <w:kern w:val="28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E22C9F"/>
    <w:rPr>
      <w:rFonts w:ascii="Arial" w:hAnsi="Arial" w:cs="Arial"/>
      <w:b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1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0;nal\Desktop\TS006087468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TS006087468</Template>
  <TotalTime>70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6 Mayıs 2002</vt:lpstr>
    </vt:vector>
  </TitlesOfParts>
  <Company>Microsoft Corporation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Ünal Cebeci</dc:creator>
  <cp:lastModifiedBy>haldun</cp:lastModifiedBy>
  <cp:revision>27</cp:revision>
  <cp:lastPrinted>2014-01-21T09:23:00Z</cp:lastPrinted>
  <dcterms:created xsi:type="dcterms:W3CDTF">2017-12-25T14:10:00Z</dcterms:created>
  <dcterms:modified xsi:type="dcterms:W3CDTF">2018-01-18T13:26:00Z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TC060874689990</vt:lpwstr>
  </property>
</Properties>
</file>